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489" w:type="dxa"/>
        <w:tblInd w:w="-108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4860"/>
        <w:gridCol w:w="1925"/>
        <w:gridCol w:w="4704"/>
      </w:tblGrid>
      <w:tr w:rsidR="005F6144" w:rsidTr="00556B2E">
        <w:trPr>
          <w:trHeight w:val="7369"/>
        </w:trPr>
        <w:tc>
          <w:tcPr>
            <w:tcW w:w="4860" w:type="dxa"/>
            <w:vAlign w:val="center"/>
          </w:tcPr>
          <w:p w:rsidR="005F6144" w:rsidRPr="00597F34" w:rsidRDefault="00C1254B" w:rsidP="00751F3C">
            <w:pPr>
              <w:pStyle w:val="Subtitle"/>
              <w:rPr>
                <w:rFonts w:ascii="Palatino Linotype" w:hAnsi="Palatino Linotype"/>
                <w:caps w:val="0"/>
                <w:sz w:val="70"/>
                <w:szCs w:val="70"/>
              </w:rPr>
            </w:pPr>
            <w:bookmarkStart w:id="0" w:name="_GoBack"/>
            <w:bookmarkEnd w:id="0"/>
            <w:r w:rsidRPr="00597F34">
              <w:rPr>
                <w:rFonts w:ascii="Palatino Linotype" w:hAnsi="Palatino Linotype"/>
                <w:caps w:val="0"/>
                <w:sz w:val="70"/>
                <w:szCs w:val="70"/>
              </w:rPr>
              <w:t>Collaborating for Better Shared Client Care</w:t>
            </w:r>
          </w:p>
          <w:p w:rsidR="00105F16" w:rsidRDefault="00105F16" w:rsidP="00105F16">
            <w:pPr>
              <w:pStyle w:val="Time"/>
              <w:rPr>
                <w:sz w:val="28"/>
                <w:szCs w:val="28"/>
              </w:rPr>
            </w:pPr>
            <w:r w:rsidRPr="00105F16">
              <w:rPr>
                <w:sz w:val="28"/>
                <w:szCs w:val="28"/>
              </w:rPr>
              <w:t>prince arthur waterfront</w:t>
            </w:r>
          </w:p>
          <w:p w:rsidR="00105F16" w:rsidRPr="00105F16" w:rsidRDefault="00105F16" w:rsidP="00105F16">
            <w:pPr>
              <w:pStyle w:val="Time"/>
              <w:rPr>
                <w:sz w:val="28"/>
                <w:szCs w:val="28"/>
              </w:rPr>
            </w:pPr>
            <w:r w:rsidRPr="00105F16">
              <w:rPr>
                <w:sz w:val="28"/>
                <w:szCs w:val="28"/>
              </w:rPr>
              <w:t>September 19, 2019</w:t>
            </w:r>
          </w:p>
          <w:p w:rsidR="00105F16" w:rsidRPr="00105F16" w:rsidRDefault="00105F16" w:rsidP="00105F16">
            <w:pPr>
              <w:pStyle w:val="Time"/>
              <w:rPr>
                <w:sz w:val="28"/>
                <w:szCs w:val="28"/>
              </w:rPr>
            </w:pPr>
          </w:p>
          <w:p w:rsidR="00105F16" w:rsidRPr="00751F3C" w:rsidRDefault="00105F16" w:rsidP="00751F3C">
            <w:pPr>
              <w:pStyle w:val="Subtitle"/>
              <w:rPr>
                <w:rFonts w:ascii="Palatino Linotype" w:hAnsi="Palatino Linotype"/>
                <w:caps w:val="0"/>
                <w:sz w:val="68"/>
                <w:szCs w:val="68"/>
              </w:rPr>
            </w:pPr>
          </w:p>
        </w:tc>
        <w:tc>
          <w:tcPr>
            <w:tcW w:w="1925" w:type="dxa"/>
          </w:tcPr>
          <w:p w:rsidR="005F6144" w:rsidRPr="005F6144" w:rsidRDefault="005F6144" w:rsidP="005F6144"/>
        </w:tc>
        <w:tc>
          <w:tcPr>
            <w:tcW w:w="4704" w:type="dxa"/>
          </w:tcPr>
          <w:p w:rsidR="005F6144" w:rsidRPr="005F6144" w:rsidRDefault="005F6144" w:rsidP="005F6144"/>
        </w:tc>
      </w:tr>
      <w:tr w:rsidR="00971CAF" w:rsidTr="00C1254B">
        <w:trPr>
          <w:trHeight w:val="614"/>
        </w:trPr>
        <w:tc>
          <w:tcPr>
            <w:tcW w:w="6785" w:type="dxa"/>
            <w:gridSpan w:val="2"/>
          </w:tcPr>
          <w:p w:rsidR="00971CAF" w:rsidRPr="005F6144" w:rsidRDefault="00971CAF" w:rsidP="005F6144">
            <w:pPr>
              <w:spacing w:before="0" w:after="0"/>
            </w:pPr>
          </w:p>
        </w:tc>
        <w:tc>
          <w:tcPr>
            <w:tcW w:w="4704" w:type="dxa"/>
          </w:tcPr>
          <w:p w:rsidR="00971CAF" w:rsidRPr="008B2763" w:rsidRDefault="00971CAF" w:rsidP="005F6144">
            <w:pPr>
              <w:spacing w:before="0" w:after="0"/>
              <w:rPr>
                <w:color w:val="470000" w:themeColor="accent1"/>
              </w:rPr>
            </w:pPr>
          </w:p>
        </w:tc>
      </w:tr>
      <w:tr w:rsidR="00EB0651" w:rsidTr="00C1254B">
        <w:trPr>
          <w:trHeight w:val="5079"/>
        </w:trPr>
        <w:tc>
          <w:tcPr>
            <w:tcW w:w="6785" w:type="dxa"/>
            <w:gridSpan w:val="2"/>
          </w:tcPr>
          <w:p w:rsidR="00C1254B" w:rsidRPr="005C197D" w:rsidRDefault="00842C0F" w:rsidP="00556B2E">
            <w:pPr>
              <w:ind w:left="0"/>
              <w:rPr>
                <w:color w:val="490304" w:themeColor="accent2"/>
                <w:sz w:val="27"/>
                <w:szCs w:val="27"/>
              </w:rPr>
            </w:pPr>
            <w:r w:rsidRPr="005C197D">
              <w:rPr>
                <w:b/>
                <w:color w:val="490304" w:themeColor="accent2"/>
                <w:sz w:val="27"/>
                <w:szCs w:val="27"/>
                <w:u w:val="single"/>
              </w:rPr>
              <w:t xml:space="preserve">The </w:t>
            </w:r>
            <w:r w:rsidR="00C1254B" w:rsidRPr="005C197D">
              <w:rPr>
                <w:b/>
                <w:color w:val="490304" w:themeColor="accent2"/>
                <w:sz w:val="27"/>
                <w:szCs w:val="27"/>
                <w:u w:val="single"/>
              </w:rPr>
              <w:t>Thunder Bay Indigenous Friendship Centre</w:t>
            </w:r>
            <w:r w:rsidR="00C1254B" w:rsidRPr="005C197D">
              <w:rPr>
                <w:color w:val="490304" w:themeColor="accent2"/>
                <w:sz w:val="27"/>
                <w:szCs w:val="27"/>
              </w:rPr>
              <w:t xml:space="preserve"> is inviting you</w:t>
            </w:r>
            <w:r w:rsidR="00B07E2B" w:rsidRPr="005C197D">
              <w:rPr>
                <w:color w:val="490304" w:themeColor="accent2"/>
                <w:sz w:val="27"/>
                <w:szCs w:val="27"/>
              </w:rPr>
              <w:t xml:space="preserve"> to join us for a </w:t>
            </w:r>
            <w:r w:rsidR="00C91F39" w:rsidRPr="005C197D">
              <w:rPr>
                <w:color w:val="490304" w:themeColor="accent2"/>
                <w:sz w:val="27"/>
                <w:szCs w:val="27"/>
              </w:rPr>
              <w:t>o</w:t>
            </w:r>
            <w:r w:rsidR="00B07E2B" w:rsidRPr="005C197D">
              <w:rPr>
                <w:color w:val="490304" w:themeColor="accent2"/>
                <w:sz w:val="27"/>
                <w:szCs w:val="27"/>
              </w:rPr>
              <w:t xml:space="preserve">ne </w:t>
            </w:r>
            <w:r w:rsidR="00C91F39" w:rsidRPr="005C197D">
              <w:rPr>
                <w:color w:val="490304" w:themeColor="accent2"/>
                <w:sz w:val="27"/>
                <w:szCs w:val="27"/>
              </w:rPr>
              <w:t xml:space="preserve">day </w:t>
            </w:r>
            <w:r w:rsidR="00B07E2B" w:rsidRPr="005C197D">
              <w:rPr>
                <w:color w:val="490304" w:themeColor="accent2"/>
                <w:sz w:val="27"/>
                <w:szCs w:val="27"/>
              </w:rPr>
              <w:t xml:space="preserve">Conference on </w:t>
            </w:r>
            <w:r w:rsidR="00B07E2B" w:rsidRPr="005C197D">
              <w:rPr>
                <w:b/>
                <w:color w:val="490304" w:themeColor="accent2"/>
                <w:sz w:val="27"/>
                <w:szCs w:val="27"/>
              </w:rPr>
              <w:t>Collaborating For Better Shared Client Care.</w:t>
            </w:r>
            <w:r w:rsidR="00B07E2B" w:rsidRPr="005C197D">
              <w:rPr>
                <w:color w:val="490304" w:themeColor="accent2"/>
                <w:sz w:val="27"/>
                <w:szCs w:val="27"/>
              </w:rPr>
              <w:t xml:space="preserve"> </w:t>
            </w:r>
          </w:p>
          <w:p w:rsidR="008B2763" w:rsidRPr="005C197D" w:rsidRDefault="00B07E2B" w:rsidP="008B2763">
            <w:pPr>
              <w:rPr>
                <w:color w:val="490304" w:themeColor="accent2"/>
                <w:sz w:val="27"/>
                <w:szCs w:val="27"/>
              </w:rPr>
            </w:pPr>
            <w:r w:rsidRPr="005C197D">
              <w:rPr>
                <w:color w:val="490304" w:themeColor="accent2"/>
                <w:sz w:val="27"/>
                <w:szCs w:val="27"/>
              </w:rPr>
              <w:t>Guest presenter is Dr.</w:t>
            </w:r>
            <w:r w:rsidR="008B2763" w:rsidRPr="005C197D">
              <w:rPr>
                <w:color w:val="490304" w:themeColor="accent2"/>
                <w:sz w:val="27"/>
                <w:szCs w:val="27"/>
              </w:rPr>
              <w:t xml:space="preserve"> </w:t>
            </w:r>
            <w:r w:rsidRPr="005C197D">
              <w:rPr>
                <w:color w:val="490304" w:themeColor="accent2"/>
                <w:sz w:val="27"/>
                <w:szCs w:val="27"/>
              </w:rPr>
              <w:t>Beth Reade, Addiction Psychiatrist.</w:t>
            </w:r>
            <w:r w:rsidR="008B2763" w:rsidRPr="005C197D">
              <w:rPr>
                <w:color w:val="490304" w:themeColor="accent2"/>
                <w:sz w:val="27"/>
                <w:szCs w:val="27"/>
              </w:rPr>
              <w:t xml:space="preserve"> Beth has treated thousands of people with Co-occurring Disorders (mental illness combined with alcohol and drug problems). </w:t>
            </w:r>
          </w:p>
          <w:p w:rsidR="00B07E2B" w:rsidRPr="005C197D" w:rsidRDefault="008B2763" w:rsidP="00B07E2B">
            <w:pPr>
              <w:ind w:left="0"/>
              <w:rPr>
                <w:color w:val="490304" w:themeColor="accent2"/>
                <w:sz w:val="27"/>
                <w:szCs w:val="27"/>
              </w:rPr>
            </w:pPr>
            <w:r w:rsidRPr="005C197D">
              <w:rPr>
                <w:color w:val="490304" w:themeColor="accent2"/>
                <w:sz w:val="27"/>
                <w:szCs w:val="27"/>
              </w:rPr>
              <w:t>We will look at How to i</w:t>
            </w:r>
            <w:r w:rsidR="00B07E2B" w:rsidRPr="005C197D">
              <w:rPr>
                <w:color w:val="490304" w:themeColor="accent2"/>
                <w:sz w:val="27"/>
                <w:szCs w:val="27"/>
              </w:rPr>
              <w:t>ncrease client attendance, engagement, motivation and trust.</w:t>
            </w:r>
          </w:p>
          <w:p w:rsidR="00B07E2B" w:rsidRPr="005C197D" w:rsidRDefault="00B07E2B" w:rsidP="00B07E2B">
            <w:pPr>
              <w:ind w:left="0"/>
              <w:rPr>
                <w:color w:val="490304" w:themeColor="accent2"/>
                <w:sz w:val="27"/>
                <w:szCs w:val="27"/>
              </w:rPr>
            </w:pPr>
            <w:r w:rsidRPr="005C197D">
              <w:rPr>
                <w:color w:val="490304" w:themeColor="accent2"/>
                <w:sz w:val="27"/>
                <w:szCs w:val="27"/>
              </w:rPr>
              <w:t>How can we better collaborate to improve shared client care?</w:t>
            </w:r>
          </w:p>
          <w:p w:rsidR="00751F3C" w:rsidRPr="005C197D" w:rsidRDefault="00751F3C" w:rsidP="00B07E2B">
            <w:pPr>
              <w:ind w:left="0"/>
              <w:rPr>
                <w:color w:val="490304" w:themeColor="accent2"/>
                <w:sz w:val="26"/>
                <w:szCs w:val="26"/>
              </w:rPr>
            </w:pPr>
            <w:r w:rsidRPr="005C197D">
              <w:rPr>
                <w:color w:val="490304" w:themeColor="accent2"/>
                <w:sz w:val="26"/>
                <w:szCs w:val="26"/>
              </w:rPr>
              <w:t>Pl</w:t>
            </w:r>
            <w:r w:rsidR="00105F16" w:rsidRPr="005C197D">
              <w:rPr>
                <w:color w:val="490304" w:themeColor="accent2"/>
                <w:sz w:val="26"/>
                <w:szCs w:val="26"/>
              </w:rPr>
              <w:t xml:space="preserve">ease be mindful that this is a </w:t>
            </w:r>
            <w:r w:rsidR="00105F16" w:rsidRPr="005C197D">
              <w:rPr>
                <w:b/>
                <w:color w:val="490304" w:themeColor="accent2"/>
                <w:sz w:val="26"/>
                <w:szCs w:val="26"/>
              </w:rPr>
              <w:t>Scent Free E</w:t>
            </w:r>
            <w:r w:rsidRPr="005C197D">
              <w:rPr>
                <w:b/>
                <w:color w:val="490304" w:themeColor="accent2"/>
                <w:sz w:val="26"/>
                <w:szCs w:val="26"/>
              </w:rPr>
              <w:t>vent</w:t>
            </w:r>
          </w:p>
          <w:p w:rsidR="00751F3C" w:rsidRPr="008B2763" w:rsidRDefault="00751F3C" w:rsidP="00B07E2B">
            <w:pPr>
              <w:ind w:left="0"/>
              <w:rPr>
                <w:color w:val="490304" w:themeColor="accent2"/>
                <w:sz w:val="27"/>
                <w:szCs w:val="27"/>
              </w:rPr>
            </w:pPr>
          </w:p>
          <w:p w:rsidR="00B07E2B" w:rsidRPr="005F6144" w:rsidRDefault="00B07E2B" w:rsidP="00B07E2B">
            <w:pPr>
              <w:ind w:left="0"/>
            </w:pPr>
          </w:p>
        </w:tc>
        <w:tc>
          <w:tcPr>
            <w:tcW w:w="4704" w:type="dxa"/>
            <w:vAlign w:val="bottom"/>
          </w:tcPr>
          <w:p w:rsidR="00105F16" w:rsidRPr="00105F16" w:rsidRDefault="00105F16" w:rsidP="00B07E2B">
            <w:pPr>
              <w:pStyle w:val="Time"/>
              <w:rPr>
                <w:sz w:val="28"/>
                <w:szCs w:val="28"/>
              </w:rPr>
            </w:pPr>
            <w:r w:rsidRPr="00105F16">
              <w:rPr>
                <w:sz w:val="28"/>
                <w:szCs w:val="28"/>
              </w:rPr>
              <w:lastRenderedPageBreak/>
              <w:t>Registration @ 8:30 am</w:t>
            </w:r>
          </w:p>
          <w:p w:rsidR="00105F16" w:rsidRPr="00105F16" w:rsidRDefault="00105F16" w:rsidP="00B07E2B">
            <w:pPr>
              <w:pStyle w:val="Time"/>
              <w:rPr>
                <w:sz w:val="28"/>
                <w:szCs w:val="28"/>
              </w:rPr>
            </w:pPr>
            <w:r w:rsidRPr="00105F16">
              <w:rPr>
                <w:sz w:val="28"/>
                <w:szCs w:val="28"/>
              </w:rPr>
              <w:t xml:space="preserve">conference 9-4:30 </w:t>
            </w:r>
          </w:p>
          <w:p w:rsidR="00105F16" w:rsidRPr="00105F16" w:rsidRDefault="00105F16" w:rsidP="00B07E2B">
            <w:pPr>
              <w:pStyle w:val="Time"/>
              <w:rPr>
                <w:sz w:val="24"/>
                <w:szCs w:val="24"/>
              </w:rPr>
            </w:pPr>
            <w:r w:rsidRPr="00105F16">
              <w:rPr>
                <w:sz w:val="24"/>
                <w:szCs w:val="24"/>
              </w:rPr>
              <w:t>lunch provided</w:t>
            </w:r>
          </w:p>
          <w:p w:rsidR="00B07E2B" w:rsidRPr="00105F16" w:rsidRDefault="00B07E2B" w:rsidP="00B07E2B">
            <w:pPr>
              <w:pStyle w:val="Time"/>
              <w:rPr>
                <w:sz w:val="28"/>
                <w:szCs w:val="28"/>
              </w:rPr>
            </w:pPr>
            <w:r w:rsidRPr="00105F16">
              <w:rPr>
                <w:sz w:val="28"/>
                <w:szCs w:val="28"/>
              </w:rPr>
              <w:t>Please call or email to register</w:t>
            </w:r>
          </w:p>
          <w:p w:rsidR="00B07E2B" w:rsidRPr="00105F16" w:rsidRDefault="00375F78" w:rsidP="00C1254B">
            <w:pPr>
              <w:pStyle w:val="Time"/>
              <w:spacing w:before="120"/>
              <w:rPr>
                <w:sz w:val="27"/>
                <w:szCs w:val="27"/>
              </w:rPr>
            </w:pPr>
            <w:hyperlink r:id="rId11" w:history="1">
              <w:r w:rsidR="00C1254B" w:rsidRPr="00105F16">
                <w:rPr>
                  <w:rStyle w:val="Hyperlink"/>
                  <w:color w:val="FFFFFF" w:themeColor="background1"/>
                  <w:sz w:val="27"/>
                  <w:szCs w:val="27"/>
                </w:rPr>
                <w:t>Roseanna.hudson@tbifc.ca</w:t>
              </w:r>
            </w:hyperlink>
          </w:p>
          <w:p w:rsidR="00C1254B" w:rsidRPr="00105F16" w:rsidRDefault="00C1254B" w:rsidP="00C1254B">
            <w:pPr>
              <w:pStyle w:val="Time"/>
              <w:spacing w:before="120"/>
              <w:rPr>
                <w:sz w:val="27"/>
                <w:szCs w:val="27"/>
              </w:rPr>
            </w:pPr>
            <w:r w:rsidRPr="00105F16">
              <w:rPr>
                <w:sz w:val="27"/>
                <w:szCs w:val="27"/>
              </w:rPr>
              <w:t>345-5840 EXT 9043</w:t>
            </w:r>
          </w:p>
          <w:p w:rsidR="00C1254B" w:rsidRPr="00105F16" w:rsidRDefault="00375F78" w:rsidP="00C1254B">
            <w:pPr>
              <w:pStyle w:val="Time"/>
              <w:spacing w:before="120"/>
              <w:rPr>
                <w:sz w:val="27"/>
                <w:szCs w:val="27"/>
              </w:rPr>
            </w:pPr>
            <w:hyperlink r:id="rId12" w:history="1">
              <w:r w:rsidR="00C1254B" w:rsidRPr="00105F16">
                <w:rPr>
                  <w:rStyle w:val="Hyperlink"/>
                  <w:color w:val="FFFFFF" w:themeColor="background1"/>
                  <w:sz w:val="27"/>
                  <w:szCs w:val="27"/>
                </w:rPr>
                <w:t>Rebecca.mclean@tbifc.ca</w:t>
              </w:r>
            </w:hyperlink>
          </w:p>
          <w:p w:rsidR="00C1254B" w:rsidRPr="00105F16" w:rsidRDefault="00C1254B" w:rsidP="00C1254B">
            <w:pPr>
              <w:pStyle w:val="Time"/>
              <w:spacing w:before="120"/>
              <w:rPr>
                <w:sz w:val="27"/>
                <w:szCs w:val="27"/>
              </w:rPr>
            </w:pPr>
            <w:r w:rsidRPr="00105F16">
              <w:rPr>
                <w:sz w:val="27"/>
                <w:szCs w:val="27"/>
              </w:rPr>
              <w:t>ext 9095</w:t>
            </w:r>
          </w:p>
          <w:p w:rsidR="003D7C9A" w:rsidRDefault="003D7C9A" w:rsidP="00C1254B">
            <w:pPr>
              <w:pStyle w:val="Time"/>
              <w:spacing w:before="120"/>
              <w:rPr>
                <w:sz w:val="27"/>
                <w:szCs w:val="27"/>
              </w:rPr>
            </w:pPr>
          </w:p>
          <w:p w:rsidR="00C1254B" w:rsidRPr="00CD65D9" w:rsidRDefault="00CD65D9" w:rsidP="00C1254B">
            <w:pPr>
              <w:pStyle w:val="Time"/>
              <w:spacing w:before="12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Limited Seating </w:t>
            </w:r>
          </w:p>
          <w:p w:rsidR="00C1254B" w:rsidRPr="008B2763" w:rsidRDefault="00C1254B" w:rsidP="00C1254B">
            <w:pPr>
              <w:pStyle w:val="Time"/>
              <w:spacing w:before="120"/>
              <w:rPr>
                <w:color w:val="470000" w:themeColor="accent1"/>
                <w:sz w:val="24"/>
                <w:szCs w:val="24"/>
              </w:rPr>
            </w:pPr>
          </w:p>
        </w:tc>
      </w:tr>
    </w:tbl>
    <w:p w:rsidR="002A068F" w:rsidRPr="009303FA" w:rsidRDefault="002A068F" w:rsidP="00F12A85">
      <w:pPr>
        <w:pStyle w:val="NoSpacing"/>
        <w:spacing w:before="0"/>
        <w:rPr>
          <w:sz w:val="4"/>
        </w:rPr>
      </w:pPr>
    </w:p>
    <w:sectPr w:rsidR="002A068F" w:rsidRPr="009303FA" w:rsidSect="00E3023A">
      <w:footerReference w:type="default" r:id="rId13"/>
      <w:headerReference w:type="first" r:id="rId14"/>
      <w:footerReference w:type="first" r:id="rId15"/>
      <w:pgSz w:w="12240" w:h="15840" w:code="1"/>
      <w:pgMar w:top="1440" w:right="1440" w:bottom="432" w:left="144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7F7" w:rsidRDefault="007E77F7" w:rsidP="008B0818">
      <w:r>
        <w:separator/>
      </w:r>
    </w:p>
  </w:endnote>
  <w:endnote w:type="continuationSeparator" w:id="0">
    <w:p w:rsidR="007E77F7" w:rsidRDefault="007E77F7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39515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 w:rsidP="008B081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5F7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73BE" w:rsidRPr="00EB0651" w:rsidRDefault="00B873BE" w:rsidP="00EB0651">
    <w:pPr>
      <w:pStyle w:val="Footer"/>
      <w:spacing w:before="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7F7" w:rsidRDefault="007E77F7" w:rsidP="008B0818">
      <w:r>
        <w:separator/>
      </w:r>
    </w:p>
  </w:footnote>
  <w:footnote w:type="continuationSeparator" w:id="0">
    <w:p w:rsidR="007E77F7" w:rsidRDefault="007E77F7" w:rsidP="008B08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94A" w:rsidRDefault="004538A7" w:rsidP="008B0818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23CA3122" wp14:editId="3BD87FA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24344" cy="9637776"/>
              <wp:effectExtent l="0" t="0" r="0" b="1905"/>
              <wp:wrapNone/>
              <wp:docPr id="4" name="Group 4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16se="http://schemas.microsoft.com/office/word/2015/wordml/symex" xmlns:cx1="http://schemas.microsoft.com/office/drawing/2015/9/8/chartex" xmlns:cx="http://schemas.microsoft.com/office/drawing/2014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4344" cy="9637776"/>
                        <a:chOff x="0" y="0"/>
                        <a:chExt cx="7325360" cy="9638212"/>
                      </a:xfrm>
                    </wpg:grpSpPr>
                    <wpg:grpSp>
                      <wpg:cNvPr id="10" name="Group 10" descr="Right banner in header"/>
                      <wpg:cNvGrpSpPr/>
                      <wpg:grpSpPr>
                        <a:xfrm>
                          <a:off x="4305300" y="4292600"/>
                          <a:ext cx="3020060" cy="5345612"/>
                          <a:chOff x="0" y="0"/>
                          <a:chExt cx="3020060" cy="5345612"/>
                        </a:xfrm>
                      </wpg:grpSpPr>
                      <wps:wsp>
                        <wps:cNvPr id="2" name="Rectangle 2" descr="Maroon decrative arrow pointed down." title="Arrow"/>
                        <wps:cNvSpPr/>
                        <wps:spPr>
                          <a:xfrm flipH="1">
                            <a:off x="0" y="1469572"/>
                            <a:ext cx="3017520" cy="387604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21DBA" w:rsidRPr="00684A8A" w:rsidRDefault="00721DBA" w:rsidP="00721DB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Isosceles Triangle 9" descr="Top of right banner"/>
                        <wps:cNvSpPr/>
                        <wps:spPr>
                          <a:xfrm>
                            <a:off x="0" y="0"/>
                            <a:ext cx="3020060" cy="1488844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1" name="Group 11" descr="Top background image"/>
                      <wpg:cNvGrpSpPr/>
                      <wpg:grpSpPr>
                        <a:xfrm>
                          <a:off x="0" y="0"/>
                          <a:ext cx="7315200" cy="5793649"/>
                          <a:chOff x="0" y="0"/>
                          <a:chExt cx="7315200" cy="5793649"/>
                        </a:xfrm>
                      </wpg:grpSpPr>
                      <wps:wsp>
                        <wps:cNvPr id="3" name="Isosceles Triangle 3" descr="Main image bottom"/>
                        <wps:cNvSpPr/>
                        <wps:spPr>
                          <a:xfrm flipV="1">
                            <a:off x="0" y="2198914"/>
                            <a:ext cx="7315200" cy="359473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C5769" w:rsidRDefault="005C5769" w:rsidP="005C5769">
                              <w:pPr>
                                <w:ind w:left="0"/>
                                <w:jc w:val="center"/>
                              </w:pPr>
                              <w:r>
                                <w:t>`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 descr="Top background image"/>
                        <wps:cNvSpPr/>
                        <wps:spPr>
                          <a:xfrm>
                            <a:off x="0" y="0"/>
                            <a:ext cx="7315200" cy="22098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 descr="Leaves in banne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49"/>
                          <a:stretch/>
                        </pic:blipFill>
                        <pic:spPr bwMode="auto">
                          <a:xfrm>
                            <a:off x="0" y="32657"/>
                            <a:ext cx="7315200" cy="574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8" name="Group 8" descr="Left banner in header"/>
                      <wpg:cNvGrpSpPr/>
                      <wpg:grpSpPr>
                        <a:xfrm>
                          <a:off x="0" y="12700"/>
                          <a:ext cx="3017520" cy="5287282"/>
                          <a:chOff x="0" y="0"/>
                          <a:chExt cx="3017520" cy="5287282"/>
                        </a:xfrm>
                      </wpg:grpSpPr>
                      <wps:wsp>
                        <wps:cNvPr id="5" name="Isosceles Triangle 5" descr="Top of left banner"/>
                        <wps:cNvSpPr/>
                        <wps:spPr>
                          <a:xfrm>
                            <a:off x="0" y="0"/>
                            <a:ext cx="3017520" cy="824753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ctangle 1" descr="Maroon decrative arrow pointed down." title="Arrow"/>
                        <wps:cNvSpPr/>
                        <wps:spPr>
                          <a:xfrm>
                            <a:off x="0" y="718457"/>
                            <a:ext cx="3017520" cy="456882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1F2A" w:rsidRPr="00684A8A" w:rsidRDefault="00DC1F2A" w:rsidP="008B08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" name="Straight Connector 7" descr="Decorative Line"/>
                      <wps:cNvCnPr/>
                      <wps:spPr>
                        <a:xfrm>
                          <a:off x="0" y="5549900"/>
                          <a:ext cx="36576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23CA3122" id="Group 4" o:spid="_x0000_s1026" style="position:absolute;left:0;text-align:left;margin-left:0;margin-top:0;width:576.7pt;height:758.9pt;z-index:251688960;mso-position-horizontal:center;mso-position-horizontal-relative:page;mso-position-vertical:center;mso-position-vertical-relative:page;mso-width-relative:margin;mso-height-relative:margin" coordsize="73253,96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">
              <v:group id="Group 10" o:spid="_x0000_s1027" alt="Right banner in header" style="position:absolute;left:43053;top:42926;width:30200;height:53456" coordsize="30200,5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Rectangle 2" o:spid="_x0000_s1028" alt="Maroon decrative arrow pointed down." style="position:absolute;top:14695;width:30175;height:387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" fillcolor="#470000 [3204]" stroked="f" strokeweight="1.25pt">
                  <v:textbox>
                    <w:txbxContent>
                      <w:p w:rsidR="00721DBA" w:rsidRPr="00684A8A" w:rsidRDefault="00721DBA" w:rsidP="00721DBA"/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9" o:spid="_x0000_s1029" type="#_x0000_t5" alt="Top of right banner" style="position:absolute;width:30200;height:14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" adj="0" fillcolor="#470000 [3204]" stroked="f" strokeweight="1.25pt"/>
              </v:group>
              <v:group id="Group 11" o:spid="_x0000_s1030" alt="Top background image" style="position:absolute;width:73152;height:57936" coordsize="73152,57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Isosceles Triangle 3" o:spid="_x0000_s1031" type="#_x0000_t5" alt="Main image bottom" style="position:absolute;top:21989;width:73152;height:359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" adj="21600" fillcolor="#490304 [3205]" stroked="f" strokeweight="1.25pt">
                  <v:textbox>
                    <w:txbxContent>
                      <w:p w:rsidR="005C5769" w:rsidRDefault="005C5769" w:rsidP="005C5769">
                        <w:pPr>
                          <w:ind w:left="0"/>
                          <w:jc w:val="center"/>
                        </w:pPr>
                        <w:r>
                          <w:t>`</w:t>
                        </w:r>
                      </w:p>
                    </w:txbxContent>
                  </v:textbox>
                </v:shape>
                <v:rect id="Rectangle 6" o:spid="_x0000_s1032" alt="Top background image" style="position:absolute;width:73152;height:2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" fillcolor="#490304 [3205]" stroked="f" strokeweight="1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3" type="#_x0000_t75" alt="Leaves in banner" style="position:absolute;top:326;width:73152;height:5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">
                  <v:imagedata r:id="rId2" o:title="Leaves in banner" cropleft="-229f"/>
                  <v:path arrowok="t"/>
                </v:shape>
              </v:group>
              <v:group id="Group 8" o:spid="_x0000_s1034" alt="Left banner in header" style="position:absolute;top:127;width:30175;height:52872" coordsize="30175,5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Isosceles Triangle 5" o:spid="_x0000_s1035" type="#_x0000_t5" alt="Top of left banner" style="position:absolute;width:30175;height:8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" adj="21600" fillcolor="#470000 [3204]" stroked="f" strokeweight="1.25pt"/>
                <v:rect id="Rectangle 1" o:spid="_x0000_s1036" alt="Maroon decrative arrow pointed down." style="position:absolute;top:7184;width:30175;height:45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" fillcolor="#470000 [3204]" stroked="f" strokeweight="1.25pt">
                  <v:textbox>
                    <w:txbxContent>
                      <w:p w:rsidR="00DC1F2A" w:rsidRPr="00684A8A" w:rsidRDefault="00DC1F2A" w:rsidP="008B0818"/>
                    </w:txbxContent>
                  </v:textbox>
                </v:rect>
              </v:group>
              <v:line id="Straight Connector 7" o:spid="_x0000_s1037" alt="Decorative Line" style="position:absolute;visibility:visible;mso-wrap-style:square" from="0,55499" to="36576,5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" strokecolor="#f6a11e [3206]" strokeweight="6pt"/>
              <w10:wrap anchorx="page" anchory="page"/>
            </v:group>
          </w:pict>
        </mc:Fallback>
      </mc:AlternateContent>
    </w:r>
    <w:r w:rsidR="00B550C6">
      <w:rPr>
        <w:noProof/>
      </w:rPr>
      <w:t>`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7F7"/>
    <w:rsid w:val="00010291"/>
    <w:rsid w:val="00034346"/>
    <w:rsid w:val="00070A4B"/>
    <w:rsid w:val="00087178"/>
    <w:rsid w:val="000E33EA"/>
    <w:rsid w:val="000E4117"/>
    <w:rsid w:val="00105F16"/>
    <w:rsid w:val="0013447A"/>
    <w:rsid w:val="001570B2"/>
    <w:rsid w:val="001624C3"/>
    <w:rsid w:val="00195F81"/>
    <w:rsid w:val="001F6F13"/>
    <w:rsid w:val="00220400"/>
    <w:rsid w:val="00263075"/>
    <w:rsid w:val="002733AA"/>
    <w:rsid w:val="002A068F"/>
    <w:rsid w:val="002C0E7D"/>
    <w:rsid w:val="002F330E"/>
    <w:rsid w:val="00347A5B"/>
    <w:rsid w:val="00375F78"/>
    <w:rsid w:val="00381ECC"/>
    <w:rsid w:val="0039194A"/>
    <w:rsid w:val="003D36E8"/>
    <w:rsid w:val="003D7C9A"/>
    <w:rsid w:val="003E4C52"/>
    <w:rsid w:val="004538A7"/>
    <w:rsid w:val="004611DB"/>
    <w:rsid w:val="004641CB"/>
    <w:rsid w:val="00466A36"/>
    <w:rsid w:val="00556B2E"/>
    <w:rsid w:val="00597C04"/>
    <w:rsid w:val="00597F34"/>
    <w:rsid w:val="005B253B"/>
    <w:rsid w:val="005C197D"/>
    <w:rsid w:val="005C5769"/>
    <w:rsid w:val="005D2D39"/>
    <w:rsid w:val="005F6144"/>
    <w:rsid w:val="006269ED"/>
    <w:rsid w:val="0068245E"/>
    <w:rsid w:val="00684A8A"/>
    <w:rsid w:val="0069500E"/>
    <w:rsid w:val="006973C3"/>
    <w:rsid w:val="006A274F"/>
    <w:rsid w:val="006B1A52"/>
    <w:rsid w:val="006C1905"/>
    <w:rsid w:val="006C2CF5"/>
    <w:rsid w:val="00713F12"/>
    <w:rsid w:val="00721DBA"/>
    <w:rsid w:val="007322A5"/>
    <w:rsid w:val="00751F3C"/>
    <w:rsid w:val="007A4EDB"/>
    <w:rsid w:val="007E14C4"/>
    <w:rsid w:val="007E77F7"/>
    <w:rsid w:val="0083195F"/>
    <w:rsid w:val="00834305"/>
    <w:rsid w:val="008365E3"/>
    <w:rsid w:val="00842C0F"/>
    <w:rsid w:val="00897FB4"/>
    <w:rsid w:val="008B0818"/>
    <w:rsid w:val="008B2763"/>
    <w:rsid w:val="00902A42"/>
    <w:rsid w:val="009124DD"/>
    <w:rsid w:val="009303FA"/>
    <w:rsid w:val="00940BFC"/>
    <w:rsid w:val="0094423C"/>
    <w:rsid w:val="009661D9"/>
    <w:rsid w:val="00971CAF"/>
    <w:rsid w:val="00993AE4"/>
    <w:rsid w:val="009E5037"/>
    <w:rsid w:val="009F10A4"/>
    <w:rsid w:val="00A95506"/>
    <w:rsid w:val="00AB123B"/>
    <w:rsid w:val="00AD6C69"/>
    <w:rsid w:val="00AD7004"/>
    <w:rsid w:val="00AF087C"/>
    <w:rsid w:val="00B07E2B"/>
    <w:rsid w:val="00B168F9"/>
    <w:rsid w:val="00B368A1"/>
    <w:rsid w:val="00B550C6"/>
    <w:rsid w:val="00B873BE"/>
    <w:rsid w:val="00B90655"/>
    <w:rsid w:val="00BD6DAD"/>
    <w:rsid w:val="00BE1D7E"/>
    <w:rsid w:val="00C1254B"/>
    <w:rsid w:val="00C67FD5"/>
    <w:rsid w:val="00C91F39"/>
    <w:rsid w:val="00C93A32"/>
    <w:rsid w:val="00CD65D9"/>
    <w:rsid w:val="00CE754C"/>
    <w:rsid w:val="00CF207A"/>
    <w:rsid w:val="00D529A9"/>
    <w:rsid w:val="00D63B4C"/>
    <w:rsid w:val="00DA3333"/>
    <w:rsid w:val="00DC1F2A"/>
    <w:rsid w:val="00E3023A"/>
    <w:rsid w:val="00E402F3"/>
    <w:rsid w:val="00E43EFE"/>
    <w:rsid w:val="00EB0651"/>
    <w:rsid w:val="00F0092F"/>
    <w:rsid w:val="00F12A85"/>
    <w:rsid w:val="00F15090"/>
    <w:rsid w:val="00F276E9"/>
    <w:rsid w:val="00F32264"/>
    <w:rsid w:val="00F83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odoni MT" w:eastAsiaTheme="minorHAnsi" w:hAnsi="Bodoni MT" w:cstheme="minorBidi"/>
        <w:color w:val="323232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6144"/>
    <w:rPr>
      <w:rFonts w:asciiTheme="minorHAnsi" w:hAnsiTheme="minorHAnsi"/>
      <w:color w:val="auto"/>
      <w:sz w:val="28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23000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230000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23000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23000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E3023A"/>
    <w:pPr>
      <w:spacing w:after="0"/>
      <w:ind w:left="0"/>
    </w:pPr>
    <w:rPr>
      <w:rFonts w:asciiTheme="majorHAnsi" w:eastAsia="Candara" w:hAnsiTheme="majorHAnsi" w:cs="Times New Roman"/>
      <w:b/>
      <w:caps/>
      <w:color w:val="F6A11E" w:themeColor="accent3"/>
      <w:sz w:val="17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E3023A"/>
    <w:rPr>
      <w:rFonts w:asciiTheme="majorHAnsi" w:eastAsia="Candara" w:hAnsiTheme="majorHAnsi" w:cs="Times New Roman"/>
      <w:b/>
      <w:caps/>
      <w:color w:val="F6A11E" w:themeColor="accent3"/>
      <w:sz w:val="170"/>
      <w:szCs w:val="64"/>
    </w:rPr>
  </w:style>
  <w:style w:type="paragraph" w:styleId="Title">
    <w:name w:val="Title"/>
    <w:basedOn w:val="Normal"/>
    <w:link w:val="TitleChar"/>
    <w:uiPriority w:val="1"/>
    <w:qFormat/>
    <w:rsid w:val="00E3023A"/>
    <w:pPr>
      <w:spacing w:before="0" w:after="0"/>
      <w:ind w:left="0"/>
    </w:pPr>
    <w:rPr>
      <w:rFonts w:asciiTheme="majorHAnsi" w:eastAsia="Candara" w:hAnsiTheme="majorHAnsi" w:cs="Times New Roman"/>
      <w:b/>
      <w:caps/>
      <w:color w:val="FFFFFF" w:themeColor="background1"/>
      <w:sz w:val="170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E3023A"/>
    <w:rPr>
      <w:rFonts w:asciiTheme="majorHAnsi" w:eastAsia="Candara" w:hAnsiTheme="majorHAnsi" w:cs="Times New Roman"/>
      <w:b/>
      <w:caps/>
      <w:color w:val="FFFFFF" w:themeColor="background1"/>
      <w:sz w:val="170"/>
      <w:szCs w:val="72"/>
    </w:rPr>
  </w:style>
  <w:style w:type="paragraph" w:styleId="Date">
    <w:name w:val="Date"/>
    <w:basedOn w:val="Normal"/>
    <w:link w:val="DateChar"/>
    <w:uiPriority w:val="2"/>
    <w:qFormat/>
    <w:rsid w:val="00AD6C69"/>
    <w:pPr>
      <w:spacing w:before="0" w:after="0"/>
      <w:ind w:left="0"/>
      <w:jc w:val="center"/>
    </w:pPr>
    <w:rPr>
      <w:rFonts w:eastAsia="Candara" w:cs="Times New Roman"/>
      <w:b/>
      <w:caps/>
      <w:color w:val="F6A11E" w:themeColor="accent3"/>
      <w:sz w:val="72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AD6C69"/>
    <w:rPr>
      <w:rFonts w:asciiTheme="minorHAnsi" w:eastAsia="Candara" w:hAnsiTheme="minorHAnsi" w:cs="Times New Roman"/>
      <w:b/>
      <w:caps/>
      <w:color w:val="F6A11E" w:themeColor="accent3"/>
      <w:sz w:val="72"/>
      <w:szCs w:val="64"/>
    </w:rPr>
  </w:style>
  <w:style w:type="paragraph" w:customStyle="1" w:styleId="Time">
    <w:name w:val="Time"/>
    <w:basedOn w:val="Normal"/>
    <w:uiPriority w:val="2"/>
    <w:qFormat/>
    <w:rsid w:val="00AD6C69"/>
    <w:pPr>
      <w:spacing w:before="360" w:after="0"/>
      <w:ind w:left="0"/>
      <w:jc w:val="center"/>
    </w:pPr>
    <w:rPr>
      <w:rFonts w:eastAsia="Candara" w:cs="Times New Roman"/>
      <w:b/>
      <w:caps/>
      <w:color w:val="FFFFFF" w:themeColor="background1"/>
      <w:sz w:val="72"/>
      <w:szCs w:val="64"/>
    </w:rPr>
  </w:style>
  <w:style w:type="paragraph" w:customStyle="1" w:styleId="Location">
    <w:name w:val="Location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ContactInfo">
    <w:name w:val="Contact Info"/>
    <w:basedOn w:val="Normal"/>
    <w:uiPriority w:val="4"/>
    <w:qFormat/>
    <w:rsid w:val="00EB0651"/>
    <w:pPr>
      <w:spacing w:before="920" w:after="0"/>
      <w:ind w:left="0" w:right="0"/>
      <w:jc w:val="center"/>
    </w:pPr>
    <w:rPr>
      <w:caps/>
      <w:color w:val="FFFFFF" w:themeColor="background1"/>
      <w:szCs w:val="21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A85"/>
    <w:rPr>
      <w:rFonts w:ascii="Bodoni MT" w:hAnsi="Bodoni MT"/>
      <w:sz w:val="22"/>
      <w:szCs w:val="21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F12A85"/>
    <w:rPr>
      <w:rFonts w:asciiTheme="majorHAnsi" w:eastAsiaTheme="majorEastAsia" w:hAnsiTheme="majorHAnsi" w:cstheme="majorBidi"/>
      <w:color w:val="23000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2A85"/>
    <w:rPr>
      <w:rFonts w:asciiTheme="majorHAnsi" w:eastAsiaTheme="majorEastAsia" w:hAnsiTheme="majorHAnsi" w:cstheme="majorBidi"/>
      <w:color w:val="23000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A85"/>
    <w:rPr>
      <w:rFonts w:asciiTheme="majorHAnsi" w:eastAsiaTheme="majorEastAsia" w:hAnsiTheme="majorHAnsi" w:cstheme="majorBidi"/>
      <w:i/>
      <w:iCs/>
      <w:color w:val="230000" w:themeColor="accent1" w:themeShade="80"/>
      <w:sz w:val="22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2A85"/>
    <w:rPr>
      <w:rFonts w:asciiTheme="majorHAnsi" w:eastAsiaTheme="majorEastAsia" w:hAnsiTheme="majorHAnsi" w:cstheme="majorBidi"/>
      <w:color w:val="230000" w:themeColor="accent1" w:themeShade="80"/>
      <w:sz w:val="22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230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230000" w:themeColor="accent1" w:themeShade="80"/>
        <w:bottom w:val="single" w:sz="4" w:space="10" w:color="230000" w:themeColor="accent1" w:themeShade="80"/>
      </w:pBdr>
      <w:spacing w:before="360" w:after="360"/>
      <w:ind w:left="864" w:right="864"/>
      <w:jc w:val="center"/>
    </w:pPr>
    <w:rPr>
      <w:i/>
      <w:iCs/>
      <w:color w:val="230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2300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23000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470000" w:themeColor="accent1" w:shadow="1" w:frame="1"/>
        <w:left w:val="single" w:sz="2" w:space="10" w:color="470000" w:themeColor="accent1" w:shadow="1" w:frame="1"/>
        <w:bottom w:val="single" w:sz="2" w:space="10" w:color="470000" w:themeColor="accent1" w:shadow="1" w:frame="1"/>
        <w:right w:val="single" w:sz="2" w:space="10" w:color="470000" w:themeColor="accent1" w:shadow="1" w:frame="1"/>
      </w:pBdr>
      <w:ind w:left="1152" w:right="1152"/>
    </w:pPr>
    <w:rPr>
      <w:rFonts w:eastAsiaTheme="minorEastAsia"/>
      <w:i/>
      <w:iCs/>
      <w:color w:val="230000" w:themeColor="accent1" w:themeShade="80"/>
    </w:rPr>
  </w:style>
  <w:style w:type="character" w:styleId="Hyperlink">
    <w:name w:val="Hyperlink"/>
    <w:basedOn w:val="DefaultParagraphFont"/>
    <w:uiPriority w:val="99"/>
    <w:unhideWhenUsed/>
    <w:rsid w:val="00CF207A"/>
    <w:rPr>
      <w:color w:val="23000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21807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paragraph" w:styleId="NoSpacing">
    <w:name w:val="No Spacing"/>
    <w:uiPriority w:val="98"/>
    <w:semiHidden/>
    <w:qFormat/>
    <w:rsid w:val="00A95506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">
    <w:name w:val="Intro"/>
    <w:basedOn w:val="Normal"/>
    <w:qFormat/>
    <w:rsid w:val="006269ED"/>
    <w:pPr>
      <w:ind w:left="0"/>
      <w:jc w:val="center"/>
    </w:pPr>
    <w:rPr>
      <w:caps/>
      <w:color w:val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ebecca.mclean@tbifc.ca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oseanna.hudson@tbifc.ca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mclean\AppData\Roaming\Microsoft\Templates\Fall%20festival%20flyer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Organic">
  <a:themeElements>
    <a:clrScheme name="Custom 6">
      <a:dk1>
        <a:sysClr val="windowText" lastClr="000000"/>
      </a:dk1>
      <a:lt1>
        <a:sysClr val="window" lastClr="FFFFFF"/>
      </a:lt1>
      <a:dk2>
        <a:srgbClr val="323232"/>
      </a:dk2>
      <a:lt2>
        <a:srgbClr val="EAEAEA"/>
      </a:lt2>
      <a:accent1>
        <a:srgbClr val="470000"/>
      </a:accent1>
      <a:accent2>
        <a:srgbClr val="490304"/>
      </a:accent2>
      <a:accent3>
        <a:srgbClr val="F6A11E"/>
      </a:accent3>
      <a:accent4>
        <a:srgbClr val="A5300F"/>
      </a:accent4>
      <a:accent5>
        <a:srgbClr val="D55816"/>
      </a:accent5>
      <a:accent6>
        <a:srgbClr val="E19825"/>
      </a:accent6>
      <a:hlink>
        <a:srgbClr val="F6A11E"/>
      </a:hlink>
      <a:folHlink>
        <a:srgbClr val="E19825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255A8E-EAEC-4214-A1C6-5CB6239AFFBF}">
  <ds:schemaRefs>
    <ds:schemaRef ds:uri="16c05727-aa75-4e4a-9b5f-8a80a1165891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71af3243-3dd4-4a8d-8c0d-dd76da1f02a5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CD202AA-5A6F-45CF-BA1D-4F2540F94D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EC5918-E12C-4D1B-B4DA-0D4B129C3FD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AF97CDF-9B4F-4F5E-89DF-50DF158FC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Fall festival flyer</Template>
  <TotalTime>0</TotalTime>
  <Pages>2</Pages>
  <Words>135</Words>
  <Characters>770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2019-07-17T13:15:00Z</dcterms:created>
  <dcterms:modified xsi:type="dcterms:W3CDTF">2019-07-17T13:15:00Z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