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Pr="00AF300E" w:rsidRDefault="008718D5" w:rsidP="00AF300E">
            <w:pPr>
              <w:pStyle w:val="Heading1"/>
              <w:framePr w:hSpace="0" w:wrap="auto" w:vAnchor="margin" w:xAlign="left" w:yAlign="inline"/>
            </w:pPr>
            <w:r>
              <w:t>Healing with Mother Earth</w:t>
            </w:r>
          </w:p>
          <w:p w:rsidR="00AF300E" w:rsidRDefault="008718D5" w:rsidP="00AF300E">
            <w:pPr>
              <w:jc w:val="center"/>
            </w:pPr>
            <w:r>
              <w:t>Aboriginal Family Support Program</w:t>
            </w:r>
          </w:p>
          <w:p w:rsidR="008718D5" w:rsidRPr="006B609A" w:rsidRDefault="008718D5" w:rsidP="00AF300E">
            <w:pPr>
              <w:jc w:val="center"/>
            </w:pPr>
            <w:r>
              <w:t>Thunder Bay Indigenous Friendship Centre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656C68" w:rsidP="00656C68">
            <w:pPr>
              <w:tabs>
                <w:tab w:val="left" w:pos="885"/>
                <w:tab w:val="center" w:pos="5114"/>
              </w:tabs>
              <w:spacing w:after="100"/>
            </w:pPr>
            <w:r>
              <w:tab/>
            </w:r>
            <w:r>
              <w:tab/>
            </w:r>
            <w:r w:rsidR="00AF300E"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F4A2B38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8718D5" w:rsidRPr="008718D5" w:rsidRDefault="008718D5" w:rsidP="008718D5">
            <w:pPr>
              <w:spacing w:before="300" w:after="100"/>
              <w:jc w:val="center"/>
              <w:rPr>
                <w:sz w:val="52"/>
              </w:rPr>
            </w:pPr>
            <w:r w:rsidRPr="008718D5">
              <w:rPr>
                <w:sz w:val="52"/>
              </w:rPr>
              <w:t>THURSDAYS</w:t>
            </w:r>
            <w:r w:rsidR="006C57E9">
              <w:rPr>
                <w:sz w:val="52"/>
              </w:rPr>
              <w:t xml:space="preserve"> </w:t>
            </w:r>
            <w:r w:rsidR="006C57E9" w:rsidRPr="006C57E9">
              <w:rPr>
                <w:rFonts w:ascii="Bradley Hand ITC" w:hAnsi="Bradley Hand ITC"/>
                <w:sz w:val="52"/>
              </w:rPr>
              <w:t>starting</w:t>
            </w:r>
            <w:r w:rsidR="006C57E9">
              <w:rPr>
                <w:sz w:val="52"/>
              </w:rPr>
              <w:t xml:space="preserve"> AUGUST 2ND</w:t>
            </w:r>
            <w:r>
              <w:rPr>
                <w:sz w:val="52"/>
              </w:rPr>
              <w:br/>
            </w:r>
            <w:r w:rsidRPr="008718D5">
              <w:rPr>
                <w:sz w:val="44"/>
              </w:rPr>
              <w:t>11-2pm</w:t>
            </w:r>
          </w:p>
          <w:p w:rsidR="00AF300E" w:rsidRPr="00656C68" w:rsidRDefault="008718D5" w:rsidP="00656C68">
            <w:pPr>
              <w:jc w:val="center"/>
              <w:rPr>
                <w:sz w:val="44"/>
              </w:rPr>
            </w:pPr>
            <w:r w:rsidRPr="008718D5">
              <w:rPr>
                <w:sz w:val="44"/>
              </w:rPr>
              <w:t>MARINA PARK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90CB067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C92913" w:rsidRPr="00AF300E" w:rsidRDefault="00C92913" w:rsidP="00AF300E">
            <w:pPr>
              <w:spacing w:after="100"/>
              <w:jc w:val="center"/>
            </w:pPr>
          </w:p>
          <w:p w:rsidR="00AF300E" w:rsidRDefault="008718D5" w:rsidP="00AF300E">
            <w:pPr>
              <w:spacing w:after="100"/>
              <w:jc w:val="center"/>
            </w:pPr>
            <w:r>
              <w:t xml:space="preserve">For more Information Contact: </w:t>
            </w:r>
          </w:p>
          <w:tbl>
            <w:tblPr>
              <w:tblStyle w:val="TableGrid"/>
              <w:tblW w:w="6942" w:type="dxa"/>
              <w:tblInd w:w="1638" w:type="dxa"/>
              <w:tblLook w:val="04A0" w:firstRow="1" w:lastRow="0" w:firstColumn="1" w:lastColumn="0" w:noHBand="0" w:noVBand="1"/>
            </w:tblPr>
            <w:tblGrid>
              <w:gridCol w:w="3471"/>
              <w:gridCol w:w="3471"/>
            </w:tblGrid>
            <w:tr w:rsidR="003816DD" w:rsidTr="003816DD">
              <w:trPr>
                <w:trHeight w:val="1311"/>
              </w:trPr>
              <w:tc>
                <w:tcPr>
                  <w:tcW w:w="34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3816DD" w:rsidRDefault="003816DD" w:rsidP="00C92913">
                  <w:pPr>
                    <w:framePr w:hSpace="180" w:wrap="around" w:vAnchor="text" w:hAnchor="text" w:x="796" w:y="7590"/>
                    <w:spacing w:after="100"/>
                    <w:ind w:left="0"/>
                    <w:jc w:val="center"/>
                  </w:pPr>
                  <w:r>
                    <w:t>KAREN WILLIAMS</w:t>
                  </w:r>
                </w:p>
                <w:p w:rsidR="003816DD" w:rsidRDefault="003816DD" w:rsidP="00C92913">
                  <w:pPr>
                    <w:framePr w:hSpace="180" w:wrap="around" w:vAnchor="text" w:hAnchor="text" w:x="796" w:y="7590"/>
                    <w:spacing w:after="100"/>
                    <w:ind w:left="0"/>
                    <w:jc w:val="center"/>
                  </w:pPr>
                  <w:r>
                    <w:t>345-5840</w:t>
                  </w:r>
                </w:p>
                <w:p w:rsidR="003816DD" w:rsidRDefault="003816DD" w:rsidP="00C92913">
                  <w:pPr>
                    <w:framePr w:hSpace="180" w:wrap="around" w:vAnchor="text" w:hAnchor="text" w:x="796" w:y="7590"/>
                    <w:spacing w:after="100"/>
                    <w:ind w:left="0"/>
                    <w:jc w:val="center"/>
                  </w:pPr>
                  <w:r>
                    <w:t>EXT. 9051</w:t>
                  </w:r>
                </w:p>
              </w:tc>
              <w:tc>
                <w:tcPr>
                  <w:tcW w:w="34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3816DD" w:rsidRDefault="003816DD" w:rsidP="00C92913">
                  <w:pPr>
                    <w:framePr w:hSpace="180" w:wrap="around" w:vAnchor="text" w:hAnchor="text" w:x="796" w:y="7590"/>
                    <w:spacing w:after="100"/>
                    <w:ind w:left="0"/>
                    <w:jc w:val="center"/>
                  </w:pPr>
                  <w:r>
                    <w:t>DAWNIS BOUCHARD</w:t>
                  </w:r>
                </w:p>
                <w:p w:rsidR="003816DD" w:rsidRDefault="003816DD" w:rsidP="00C92913">
                  <w:pPr>
                    <w:framePr w:hSpace="180" w:wrap="around" w:vAnchor="text" w:hAnchor="text" w:x="796" w:y="7590"/>
                    <w:spacing w:after="100"/>
                    <w:ind w:left="0"/>
                    <w:jc w:val="center"/>
                  </w:pPr>
                  <w:r>
                    <w:t>345-5840</w:t>
                  </w:r>
                </w:p>
                <w:p w:rsidR="003816DD" w:rsidRDefault="003816DD" w:rsidP="00C92913">
                  <w:pPr>
                    <w:framePr w:hSpace="180" w:wrap="around" w:vAnchor="text" w:hAnchor="text" w:x="796" w:y="7590"/>
                    <w:spacing w:after="100"/>
                    <w:ind w:left="0"/>
                    <w:jc w:val="center"/>
                  </w:pPr>
                  <w:r>
                    <w:t>EXT. 9052</w:t>
                  </w:r>
                </w:p>
              </w:tc>
            </w:tr>
          </w:tbl>
          <w:p w:rsidR="008718D5" w:rsidRDefault="003816DD" w:rsidP="003816DD">
            <w:pPr>
              <w:spacing w:after="100"/>
              <w:ind w:left="0"/>
            </w:pPr>
            <w:r>
              <w:t xml:space="preserve">                                                  </w:t>
            </w:r>
            <w:r w:rsidR="00862387">
              <w:rPr>
                <w:noProof/>
                <w:lang w:eastAsia="en-US"/>
              </w:rPr>
              <w:drawing>
                <wp:inline distT="0" distB="0" distL="0" distR="0">
                  <wp:extent cx="942975" cy="400050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logo.png"/>
                          <pic:cNvPicPr/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artisticLineDrawing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6C68" w:rsidRPr="00AF300E" w:rsidRDefault="00656C68" w:rsidP="00656C68">
            <w:pPr>
              <w:spacing w:after="100"/>
              <w:ind w:left="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AF300E" w:rsidP="00AF300E">
            <w:pPr>
              <w:pStyle w:val="Heading3"/>
              <w:framePr w:hSpace="0" w:wrap="auto" w:vAnchor="margin" w:xAlign="left" w:yAlign="inline"/>
            </w:pPr>
          </w:p>
        </w:tc>
      </w:tr>
    </w:tbl>
    <w:p w:rsidR="00024B92" w:rsidRPr="004008C9" w:rsidRDefault="008718D5" w:rsidP="005325F0">
      <w:pPr>
        <w:spacing w:before="0"/>
        <w:ind w:left="0"/>
      </w:pPr>
      <w:bookmarkStart w:id="0" w:name="_GoBack"/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024B92" w:rsidRPr="004008C9" w:rsidSect="005325F0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05AA" w:rsidRDefault="00E805AA">
      <w:pPr>
        <w:spacing w:before="0"/>
      </w:pPr>
      <w:r>
        <w:separator/>
      </w:r>
    </w:p>
  </w:endnote>
  <w:endnote w:type="continuationSeparator" w:id="0">
    <w:p w:rsidR="00E805AA" w:rsidRDefault="00E805AA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63F9" w:rsidRDefault="002163F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63F9" w:rsidRDefault="002163F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63F9" w:rsidRDefault="002163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05AA" w:rsidRDefault="00E805AA">
      <w:pPr>
        <w:spacing w:before="0"/>
      </w:pPr>
      <w:r>
        <w:separator/>
      </w:r>
    </w:p>
  </w:footnote>
  <w:footnote w:type="continuationSeparator" w:id="0">
    <w:p w:rsidR="00E805AA" w:rsidRDefault="00E805AA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63F9" w:rsidRDefault="002163F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Header"/>
      <w:ind w:left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63F9" w:rsidRDefault="002163F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18D5"/>
    <w:rsid w:val="00024B92"/>
    <w:rsid w:val="0003383B"/>
    <w:rsid w:val="002163F9"/>
    <w:rsid w:val="002D3176"/>
    <w:rsid w:val="003816DD"/>
    <w:rsid w:val="003B2720"/>
    <w:rsid w:val="003E6DF0"/>
    <w:rsid w:val="004008C9"/>
    <w:rsid w:val="004650EC"/>
    <w:rsid w:val="0050533D"/>
    <w:rsid w:val="005325F0"/>
    <w:rsid w:val="00656C68"/>
    <w:rsid w:val="00673C5F"/>
    <w:rsid w:val="006B609A"/>
    <w:rsid w:val="006C57E9"/>
    <w:rsid w:val="00715CEC"/>
    <w:rsid w:val="00723AA3"/>
    <w:rsid w:val="007E3E88"/>
    <w:rsid w:val="00862387"/>
    <w:rsid w:val="008718D5"/>
    <w:rsid w:val="00A51113"/>
    <w:rsid w:val="00AF300E"/>
    <w:rsid w:val="00C92913"/>
    <w:rsid w:val="00CA580F"/>
    <w:rsid w:val="00D36124"/>
    <w:rsid w:val="00D62C46"/>
    <w:rsid w:val="00D85786"/>
    <w:rsid w:val="00DB0D08"/>
    <w:rsid w:val="00E805AA"/>
    <w:rsid w:val="00F56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943F3B0"/>
  <w15:chartTrackingRefBased/>
  <w15:docId w15:val="{C1F5091F-4C15-44F9-8F6C-44D8A17AE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656C68"/>
    <w:rPr>
      <w:color w:val="ECBE18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isitor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759FF0-C9AB-4E6C-BFB6-2B3BF46C26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38</TotalTime>
  <Pages>1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visitor</dc:creator>
  <cp:lastModifiedBy>visitor</cp:lastModifiedBy>
  <cp:revision>7</cp:revision>
  <dcterms:created xsi:type="dcterms:W3CDTF">2018-07-20T13:27:00Z</dcterms:created>
  <dcterms:modified xsi:type="dcterms:W3CDTF">2018-07-20T17:38:00Z</dcterms:modified>
</cp:coreProperties>
</file>