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:rsidTr="002A068F">
        <w:trPr>
          <w:trHeight w:val="8366"/>
          <w:tblHeader/>
        </w:trPr>
        <w:tc>
          <w:tcPr>
            <w:tcW w:w="7819" w:type="dxa"/>
          </w:tcPr>
          <w:p w:rsidR="00897FB4" w:rsidRPr="00897FB4" w:rsidRDefault="00675CCB" w:rsidP="00897FB4">
            <w:pPr>
              <w:pStyle w:val="Subtitle"/>
            </w:pPr>
            <w:r>
              <w:t xml:space="preserve">Aboriginal </w:t>
            </w:r>
            <w:r w:rsidR="009919A1">
              <w:t>Family support Program</w:t>
            </w:r>
          </w:p>
          <w:p w:rsidR="00897FB4" w:rsidRPr="00897FB4" w:rsidRDefault="00CA5E04" w:rsidP="00897FB4">
            <w:pPr>
              <w:pStyle w:val="Title"/>
            </w:pPr>
            <w:r>
              <w:t>Gathering &amp; growing</w:t>
            </w:r>
          </w:p>
          <w:p w:rsidR="00897FB4" w:rsidRPr="00897FB4" w:rsidRDefault="009919A1" w:rsidP="00897FB4">
            <w:pPr>
              <w:pStyle w:val="Subtitle"/>
            </w:pPr>
            <w:r>
              <w:t>Thunder Bay Indigenous Frien</w:t>
            </w:r>
            <w:r w:rsidR="00D8692C">
              <w:t>d</w:t>
            </w:r>
            <w:r>
              <w:t>ship Centre</w:t>
            </w:r>
          </w:p>
          <w:p w:rsidR="00897FB4" w:rsidRPr="00897FB4" w:rsidRDefault="009919A1" w:rsidP="00897FB4">
            <w:pPr>
              <w:pStyle w:val="Date"/>
            </w:pPr>
            <w:r>
              <w:t xml:space="preserve">Tuesdays </w:t>
            </w:r>
            <w:r w:rsidR="009B083A">
              <w:t xml:space="preserve">starting </w:t>
            </w:r>
            <w:r w:rsidR="001B6977">
              <w:t>July</w:t>
            </w:r>
            <w:r w:rsidR="009B083A">
              <w:t xml:space="preserve"> 31st</w:t>
            </w:r>
          </w:p>
          <w:p w:rsidR="00897FB4" w:rsidRPr="00897FB4" w:rsidRDefault="009919A1" w:rsidP="00897FB4">
            <w:pPr>
              <w:pStyle w:val="Time"/>
            </w:pPr>
            <w:r>
              <w:t>11-2 pm</w:t>
            </w:r>
          </w:p>
          <w:p w:rsidR="00897FB4" w:rsidRDefault="00CA5E04" w:rsidP="00BC75D3">
            <w:pPr>
              <w:pStyle w:val="Location"/>
            </w:pPr>
            <w:r>
              <w:t xml:space="preserve">1610 John street </w:t>
            </w:r>
            <w:r w:rsidR="00BC75D3">
              <w:t>road</w:t>
            </w:r>
          </w:p>
          <w:p w:rsidR="00BC75D3" w:rsidRPr="00897FB4" w:rsidRDefault="0033789D" w:rsidP="00BC75D3">
            <w:pPr>
              <w:pStyle w:val="Location"/>
            </w:pPr>
            <w:r>
              <w:t xml:space="preserve">Aboriginal </w:t>
            </w:r>
            <w:proofErr w:type="spellStart"/>
            <w:r>
              <w:t>Heads</w:t>
            </w:r>
            <w:r w:rsidR="00BC75D3">
              <w:t>tart</w:t>
            </w:r>
            <w:proofErr w:type="spellEnd"/>
          </w:p>
          <w:p w:rsidR="00897FB4" w:rsidRPr="00897FB4" w:rsidRDefault="00897FB4" w:rsidP="009919A1"/>
        </w:tc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:rsidTr="003C2BE2">
        <w:trPr>
          <w:trHeight w:hRule="exact" w:val="900"/>
          <w:tblHeader/>
        </w:trPr>
        <w:tc>
          <w:tcPr>
            <w:tcW w:w="9216" w:type="dxa"/>
            <w:shd w:val="clear" w:color="auto" w:fill="F7F3E2" w:themeFill="background2"/>
            <w:vAlign w:val="center"/>
          </w:tcPr>
          <w:p w:rsidR="00897FB4" w:rsidRPr="00897FB4" w:rsidRDefault="00111845" w:rsidP="003C0CD7">
            <w:pPr>
              <w:pStyle w:val="ContactInfo"/>
              <w:jc w:val="center"/>
            </w:pPr>
            <w:sdt>
              <w:sdtPr>
                <w:alias w:val="For more information text:"/>
                <w:tag w:val="For more information text:"/>
                <w:id w:val="-1195846390"/>
                <w:placeholder>
                  <w:docPart w:val="67920CD6A6E84051AF8FE1AA4C05C6CE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897FB4">
                  <w:t>for more information contact:</w:t>
                </w:r>
              </w:sdtContent>
            </w:sdt>
            <w:r w:rsidR="009919A1">
              <w:t xml:space="preserve"> Karen Williams @ 345-5840</w:t>
            </w:r>
            <w:r w:rsidR="00675CCB">
              <w:t xml:space="preserve"> ext. 9051</w:t>
            </w:r>
            <w:r w:rsidR="00BC75D3">
              <w:br/>
              <w:t xml:space="preserve">                                                                          </w:t>
            </w:r>
            <w:proofErr w:type="spellStart"/>
            <w:r w:rsidR="00BC75D3">
              <w:t>Dawnis</w:t>
            </w:r>
            <w:proofErr w:type="spellEnd"/>
            <w:r w:rsidR="00BC75D3">
              <w:t xml:space="preserve"> Bouchard @ 345-5840 ext. 9052</w:t>
            </w:r>
            <w:r w:rsidR="003C2BE2">
              <w:br/>
            </w:r>
            <w:bookmarkStart w:id="0" w:name="_GoBack"/>
            <w:bookmarkEnd w:id="0"/>
            <w:r w:rsidR="00BC75D3">
              <w:br/>
            </w:r>
          </w:p>
        </w:tc>
      </w:tr>
    </w:tbl>
    <w:p w:rsidR="002A068F" w:rsidRDefault="002A068F" w:rsidP="00A95506">
      <w:pPr>
        <w:pStyle w:val="NoSpacing"/>
      </w:pPr>
    </w:p>
    <w:sectPr w:rsidR="002A068F" w:rsidSect="00A95506">
      <w:headerReference w:type="default" r:id="rId11"/>
      <w:footerReference w:type="default" r:id="rId12"/>
      <w:headerReference w:type="first" r:id="rId13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1845" w:rsidRDefault="00111845" w:rsidP="0068245E">
      <w:pPr>
        <w:spacing w:after="0" w:line="240" w:lineRule="auto"/>
      </w:pPr>
      <w:r>
        <w:separator/>
      </w:r>
    </w:p>
  </w:endnote>
  <w:endnote w:type="continuationSeparator" w:id="0">
    <w:p w:rsidR="00111845" w:rsidRDefault="00111845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0CD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1845" w:rsidRDefault="00111845" w:rsidP="0068245E">
      <w:pPr>
        <w:spacing w:after="0" w:line="240" w:lineRule="auto"/>
      </w:pPr>
      <w:r>
        <w:separator/>
      </w:r>
    </w:p>
  </w:footnote>
  <w:footnote w:type="continuationSeparator" w:id="0">
    <w:p w:rsidR="00111845" w:rsidRDefault="00111845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72C065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6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B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<v:imagedata r:id="rId3" o:title="Maroon Flowers" croptop="11340f" cropbottom="16322f" cropleft="5137f"/>
                <v:path arrowok="t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">
                <v:imagedata r:id="rId4" o:title="Petals" croptop="11131f" cropbottom="16412f" cropleft="11563f" cropright="8752f"/>
                <v:path arrowok="t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59061EE6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08434357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4C4D64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1K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vwA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">
                <v:imagedata r:id="rId3" o:title="Maroon Flowers" croptop="11340f" cropbottom="16322f" cropleft="5137f"/>
                <v:path arrowok="t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">
                <v:imagedata r:id="rId4" o:title="Petals" croptop="11131f" cropbottom="16412f" cropleft="11563f" cropright="8752f"/>
                <v:path arrowok="t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9A1"/>
    <w:rsid w:val="00053D26"/>
    <w:rsid w:val="000E33EA"/>
    <w:rsid w:val="00111845"/>
    <w:rsid w:val="001570B2"/>
    <w:rsid w:val="001624C3"/>
    <w:rsid w:val="001B6977"/>
    <w:rsid w:val="00220400"/>
    <w:rsid w:val="002733AA"/>
    <w:rsid w:val="002A068F"/>
    <w:rsid w:val="003233C8"/>
    <w:rsid w:val="0033789D"/>
    <w:rsid w:val="003C0CD7"/>
    <w:rsid w:val="003C2BE2"/>
    <w:rsid w:val="004611DB"/>
    <w:rsid w:val="00514793"/>
    <w:rsid w:val="005D2D39"/>
    <w:rsid w:val="00675CCB"/>
    <w:rsid w:val="0068245E"/>
    <w:rsid w:val="0069500E"/>
    <w:rsid w:val="006A5CF0"/>
    <w:rsid w:val="00713F12"/>
    <w:rsid w:val="007A4EDB"/>
    <w:rsid w:val="00834305"/>
    <w:rsid w:val="0084310A"/>
    <w:rsid w:val="00897FB4"/>
    <w:rsid w:val="008F5B1A"/>
    <w:rsid w:val="009124DD"/>
    <w:rsid w:val="0094423C"/>
    <w:rsid w:val="009919A1"/>
    <w:rsid w:val="009B083A"/>
    <w:rsid w:val="00A95506"/>
    <w:rsid w:val="00AB123B"/>
    <w:rsid w:val="00B168F9"/>
    <w:rsid w:val="00BC75D3"/>
    <w:rsid w:val="00C67FD5"/>
    <w:rsid w:val="00C93A32"/>
    <w:rsid w:val="00CA5E04"/>
    <w:rsid w:val="00CE754C"/>
    <w:rsid w:val="00CF207A"/>
    <w:rsid w:val="00D529A9"/>
    <w:rsid w:val="00D8692C"/>
    <w:rsid w:val="00E402F3"/>
    <w:rsid w:val="00E43EFE"/>
    <w:rsid w:val="00F4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DE24F92-35A4-4FD5-A29D-1338BBD49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itor\AppData\Roaming\Microsoft\Templates\Springtim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7920CD6A6E84051AF8FE1AA4C05C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6842B-FF9C-4CFF-8C82-7E2DD1D5432A}"/>
      </w:docPartPr>
      <w:docPartBody>
        <w:p w:rsidR="00655F40" w:rsidRDefault="00873C57">
          <w:pPr>
            <w:pStyle w:val="67920CD6A6E84051AF8FE1AA4C05C6CE"/>
          </w:pPr>
          <w:r w:rsidRPr="00897FB4">
            <w:t>for more information contact: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C57"/>
    <w:rsid w:val="001D0D31"/>
    <w:rsid w:val="003365AA"/>
    <w:rsid w:val="005449F0"/>
    <w:rsid w:val="005B425C"/>
    <w:rsid w:val="00655F40"/>
    <w:rsid w:val="00873C57"/>
    <w:rsid w:val="009B2F49"/>
    <w:rsid w:val="00C4154F"/>
    <w:rsid w:val="00E86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159CA70B1AD4FFD841648130754DF92">
    <w:name w:val="B159CA70B1AD4FFD841648130754DF92"/>
  </w:style>
  <w:style w:type="paragraph" w:customStyle="1" w:styleId="09525F33E7484686A3AA9E80791799CB">
    <w:name w:val="09525F33E7484686A3AA9E80791799CB"/>
  </w:style>
  <w:style w:type="paragraph" w:customStyle="1" w:styleId="F537623FA7214AE9831DF35ACA5DE735">
    <w:name w:val="F537623FA7214AE9831DF35ACA5DE735"/>
  </w:style>
  <w:style w:type="paragraph" w:customStyle="1" w:styleId="51C03513BAED4EAF805C79F3DB802562">
    <w:name w:val="51C03513BAED4EAF805C79F3DB802562"/>
  </w:style>
  <w:style w:type="paragraph" w:customStyle="1" w:styleId="C29810AFE042421092C7601301581140">
    <w:name w:val="C29810AFE042421092C7601301581140"/>
  </w:style>
  <w:style w:type="paragraph" w:customStyle="1" w:styleId="88D58312403045BD9FF118E4D1BF61DD">
    <w:name w:val="88D58312403045BD9FF118E4D1BF61DD"/>
  </w:style>
  <w:style w:type="paragraph" w:customStyle="1" w:styleId="3AE5A98DAEA74EE9955CC2CD54CB96E6">
    <w:name w:val="3AE5A98DAEA74EE9955CC2CD54CB96E6"/>
  </w:style>
  <w:style w:type="paragraph" w:customStyle="1" w:styleId="E0F2E4E38D554E06886D214BF615EF78">
    <w:name w:val="E0F2E4E38D554E06886D214BF615EF78"/>
  </w:style>
  <w:style w:type="paragraph" w:customStyle="1" w:styleId="67920CD6A6E84051AF8FE1AA4C05C6CE">
    <w:name w:val="67920CD6A6E84051AF8FE1AA4C05C6CE"/>
  </w:style>
  <w:style w:type="paragraph" w:customStyle="1" w:styleId="D6AC9ED4A5344F6AAC364159F11488E0">
    <w:name w:val="D6AC9ED4A5344F6AAC364159F11488E0"/>
  </w:style>
  <w:style w:type="paragraph" w:customStyle="1" w:styleId="4EC95802CB92414D8CF23906C6A74425">
    <w:name w:val="4EC95802CB92414D8CF23906C6A744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C89B60B8-EDAC-4245-BA36-5303C56BE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17</TotalTime>
  <Pages>2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visitor</dc:creator>
  <cp:keywords/>
  <dc:description/>
  <cp:lastModifiedBy>visitor</cp:lastModifiedBy>
  <cp:revision>9</cp:revision>
  <dcterms:created xsi:type="dcterms:W3CDTF">2018-07-20T13:06:00Z</dcterms:created>
  <dcterms:modified xsi:type="dcterms:W3CDTF">2018-07-20T17:37:00Z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