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EA3" w:rsidRDefault="00923EA3" w:rsidP="00923EA3">
      <w:pPr>
        <w:pStyle w:val="Title"/>
        <w:rPr>
          <w:b w:val="0"/>
          <w:bCs w:val="0"/>
          <w:color w:val="352F25" w:themeColor="text2"/>
          <w:spacing w:val="0"/>
          <w:szCs w:val="104"/>
        </w:rPr>
      </w:pPr>
      <w:r w:rsidRPr="00923EA3">
        <w:rPr>
          <w:b w:val="0"/>
          <w:bCs w:val="0"/>
          <w:color w:val="352F25" w:themeColor="text2"/>
          <w:spacing w:val="0"/>
          <w:szCs w:val="104"/>
        </w:rPr>
        <w:t>WALK THIS WAY</w:t>
      </w:r>
    </w:p>
    <w:p w:rsidR="00583A73" w:rsidRPr="00923EA3" w:rsidRDefault="00923EA3" w:rsidP="00923EA3">
      <w:pPr>
        <w:pStyle w:val="Title"/>
        <w:rPr>
          <w:sz w:val="48"/>
        </w:rPr>
      </w:pPr>
      <w:r w:rsidRPr="00923EA3">
        <w:rPr>
          <w:b w:val="0"/>
          <w:bCs w:val="0"/>
          <w:color w:val="352F25" w:themeColor="text2"/>
          <w:spacing w:val="0"/>
          <w:sz w:val="48"/>
          <w:szCs w:val="104"/>
        </w:rPr>
        <w:t>A FREE URBAN POLE WALKING GROUP</w:t>
      </w:r>
    </w:p>
    <w:tbl>
      <w:tblPr>
        <w:tblW w:w="0" w:type="auto"/>
        <w:tblInd w:w="-4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21"/>
      </w:tblGrid>
      <w:tr w:rsidR="00583A73" w:rsidTr="00923EA3">
        <w:tc>
          <w:tcPr>
            <w:tcW w:w="3675" w:type="dxa"/>
          </w:tcPr>
          <w:p w:rsidR="00583A73" w:rsidRDefault="00923EA3">
            <w:pPr>
              <w:pStyle w:val="Caption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BAF4958">
                  <wp:extent cx="2589193" cy="2066925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06213" cy="2080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:rsidR="00583A73" w:rsidRDefault="00583A73"/>
        </w:tc>
        <w:tc>
          <w:tcPr>
            <w:tcW w:w="3621" w:type="dxa"/>
          </w:tcPr>
          <w:p w:rsidR="00923EA3" w:rsidRPr="00923EA3" w:rsidRDefault="00923EA3" w:rsidP="00923EA3">
            <w:pPr>
              <w:pStyle w:val="Heading2"/>
              <w:numPr>
                <w:ilvl w:val="0"/>
                <w:numId w:val="5"/>
              </w:numPr>
              <w:rPr>
                <w:sz w:val="24"/>
              </w:rPr>
            </w:pPr>
            <w:r w:rsidRPr="00923EA3">
              <w:rPr>
                <w:sz w:val="24"/>
              </w:rPr>
              <w:t>Discover</w:t>
            </w:r>
            <w:r w:rsidRPr="00923EA3">
              <w:rPr>
                <w:sz w:val="24"/>
              </w:rPr>
              <w:t xml:space="preserve"> a new way of walking!</w:t>
            </w:r>
          </w:p>
          <w:p w:rsidR="00923EA3" w:rsidRPr="00923EA3" w:rsidRDefault="00923EA3" w:rsidP="00923EA3">
            <w:pPr>
              <w:pStyle w:val="Heading2"/>
              <w:numPr>
                <w:ilvl w:val="0"/>
                <w:numId w:val="5"/>
              </w:numPr>
              <w:rPr>
                <w:sz w:val="24"/>
              </w:rPr>
            </w:pPr>
            <w:r w:rsidRPr="00923EA3">
              <w:rPr>
                <w:sz w:val="24"/>
              </w:rPr>
              <w:t>Urban</w:t>
            </w:r>
            <w:r w:rsidRPr="00923EA3">
              <w:rPr>
                <w:sz w:val="24"/>
              </w:rPr>
              <w:t xml:space="preserve"> pole walking is a fun and effective low </w:t>
            </w:r>
            <w:r w:rsidRPr="00923EA3">
              <w:rPr>
                <w:sz w:val="24"/>
              </w:rPr>
              <w:t>impact</w:t>
            </w:r>
            <w:r w:rsidRPr="00923EA3">
              <w:rPr>
                <w:sz w:val="24"/>
              </w:rPr>
              <w:t xml:space="preserve">, full-body workout for people of all ages and fitness levels. </w:t>
            </w:r>
          </w:p>
          <w:p w:rsidR="00923EA3" w:rsidRPr="00923EA3" w:rsidRDefault="00923EA3" w:rsidP="00923EA3">
            <w:pPr>
              <w:pStyle w:val="Heading2"/>
              <w:numPr>
                <w:ilvl w:val="0"/>
                <w:numId w:val="5"/>
              </w:numPr>
              <w:rPr>
                <w:sz w:val="24"/>
              </w:rPr>
            </w:pPr>
            <w:r w:rsidRPr="00923EA3">
              <w:rPr>
                <w:sz w:val="24"/>
              </w:rPr>
              <w:t>Everyone</w:t>
            </w:r>
            <w:r w:rsidRPr="00923EA3">
              <w:rPr>
                <w:sz w:val="24"/>
              </w:rPr>
              <w:t xml:space="preserve"> is welcome!</w:t>
            </w:r>
          </w:p>
          <w:p w:rsidR="00923EA3" w:rsidRPr="00923EA3" w:rsidRDefault="00923EA3" w:rsidP="00923EA3">
            <w:pPr>
              <w:pStyle w:val="Heading2"/>
              <w:numPr>
                <w:ilvl w:val="0"/>
                <w:numId w:val="5"/>
              </w:numPr>
              <w:rPr>
                <w:sz w:val="24"/>
              </w:rPr>
            </w:pPr>
            <w:r w:rsidRPr="00923EA3">
              <w:rPr>
                <w:sz w:val="24"/>
              </w:rPr>
              <w:t>No</w:t>
            </w:r>
            <w:r w:rsidRPr="00923EA3">
              <w:rPr>
                <w:sz w:val="24"/>
              </w:rPr>
              <w:t xml:space="preserve"> experience required! </w:t>
            </w:r>
          </w:p>
          <w:p w:rsidR="00923EA3" w:rsidRPr="00923EA3" w:rsidRDefault="00923EA3" w:rsidP="00923EA3"/>
          <w:p w:rsidR="00583A73" w:rsidRDefault="00583A73" w:rsidP="00923EA3">
            <w:pPr>
              <w:pStyle w:val="ListBullet"/>
              <w:numPr>
                <w:ilvl w:val="0"/>
                <w:numId w:val="0"/>
              </w:numPr>
              <w:ind w:left="288"/>
            </w:pPr>
          </w:p>
        </w:tc>
      </w:tr>
    </w:tbl>
    <w:p w:rsidR="00923EA3" w:rsidRPr="00923EA3" w:rsidRDefault="00923EA3" w:rsidP="00923EA3">
      <w:pPr>
        <w:pStyle w:val="Heading2"/>
        <w:tabs>
          <w:tab w:val="left" w:pos="681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23EA3">
        <w:rPr>
          <w:rFonts w:ascii="Times New Roman" w:hAnsi="Times New Roman" w:cs="Times New Roman"/>
          <w:color w:val="auto"/>
          <w:sz w:val="28"/>
          <w:szCs w:val="28"/>
        </w:rPr>
        <w:t>Tuesdays</w:t>
      </w:r>
      <w:r w:rsidRPr="00923EA3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923EA3" w:rsidRPr="00923EA3" w:rsidRDefault="00577534" w:rsidP="00923EA3">
      <w:pPr>
        <w:pStyle w:val="Heading2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r w:rsidRPr="00923EA3"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4257675</wp:posOffset>
            </wp:positionH>
            <wp:positionV relativeFrom="paragraph">
              <wp:posOffset>37465</wp:posOffset>
            </wp:positionV>
            <wp:extent cx="3329940" cy="3488690"/>
            <wp:effectExtent l="0" t="0" r="3810" b="0"/>
            <wp:wrapSquare wrapText="bothSides"/>
            <wp:docPr id="4" name="Picture 4" descr="Image result for chapples park map thunder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apples park map thunder 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23EA3" w:rsidRPr="00923EA3">
        <w:rPr>
          <w:rFonts w:ascii="Times New Roman" w:hAnsi="Times New Roman" w:cs="Times New Roman"/>
          <w:color w:val="auto"/>
          <w:sz w:val="28"/>
          <w:szCs w:val="28"/>
        </w:rPr>
        <w:t>September</w:t>
      </w:r>
      <w:r w:rsidR="00923EA3" w:rsidRPr="00923EA3">
        <w:rPr>
          <w:rFonts w:ascii="Times New Roman" w:hAnsi="Times New Roman" w:cs="Times New Roman"/>
          <w:color w:val="auto"/>
          <w:sz w:val="28"/>
          <w:szCs w:val="28"/>
        </w:rPr>
        <w:t xml:space="preserve"> 26 to </w:t>
      </w:r>
      <w:r w:rsidR="00923EA3" w:rsidRPr="00923EA3">
        <w:rPr>
          <w:rFonts w:ascii="Times New Roman" w:hAnsi="Times New Roman" w:cs="Times New Roman"/>
          <w:color w:val="auto"/>
          <w:sz w:val="28"/>
          <w:szCs w:val="28"/>
        </w:rPr>
        <w:t>November</w:t>
      </w:r>
      <w:r w:rsidR="00923EA3" w:rsidRPr="00923EA3">
        <w:rPr>
          <w:rFonts w:ascii="Times New Roman" w:hAnsi="Times New Roman" w:cs="Times New Roman"/>
          <w:color w:val="auto"/>
          <w:sz w:val="28"/>
          <w:szCs w:val="28"/>
        </w:rPr>
        <w:t xml:space="preserve"> 7 </w:t>
      </w:r>
      <w:r w:rsidR="00923EA3" w:rsidRPr="00923EA3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</w:t>
      </w:r>
      <w:r w:rsidR="00923EA3" w:rsidRPr="00923EA3">
        <w:rPr>
          <w:rFonts w:ascii="Times New Roman" w:hAnsi="Times New Roman" w:cs="Times New Roman"/>
          <w:color w:val="auto"/>
          <w:sz w:val="28"/>
          <w:szCs w:val="28"/>
        </w:rPr>
        <w:br/>
        <w:t>6:00 pm -7:00pm</w:t>
      </w:r>
      <w:r w:rsidR="00923EA3" w:rsidRPr="00923EA3">
        <w:rPr>
          <w:rFonts w:ascii="Times New Roman" w:hAnsi="Times New Roman" w:cs="Times New Roman"/>
          <w:color w:val="auto"/>
          <w:sz w:val="28"/>
          <w:szCs w:val="28"/>
        </w:rPr>
        <w:br/>
      </w:r>
      <w:r w:rsidR="00923EA3" w:rsidRPr="00923EA3">
        <w:rPr>
          <w:rFonts w:ascii="Times New Roman" w:hAnsi="Times New Roman" w:cs="Times New Roman"/>
          <w:color w:val="auto"/>
          <w:sz w:val="28"/>
          <w:szCs w:val="28"/>
        </w:rPr>
        <w:t>meet</w:t>
      </w:r>
      <w:r w:rsidR="00923EA3" w:rsidRPr="00923EA3">
        <w:rPr>
          <w:rFonts w:ascii="Times New Roman" w:hAnsi="Times New Roman" w:cs="Times New Roman"/>
          <w:color w:val="auto"/>
          <w:sz w:val="28"/>
          <w:szCs w:val="28"/>
        </w:rPr>
        <w:t xml:space="preserve"> at Chapples Park Parking lot </w:t>
      </w:r>
    </w:p>
    <w:p w:rsidR="00923EA3" w:rsidRPr="00923EA3" w:rsidRDefault="00923EA3" w:rsidP="00923EA3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923EA3">
        <w:rPr>
          <w:rFonts w:ascii="Times New Roman" w:hAnsi="Times New Roman" w:cs="Times New Roman"/>
          <w:color w:val="auto"/>
          <w:sz w:val="28"/>
          <w:szCs w:val="28"/>
        </w:rPr>
        <w:t>Poles</w:t>
      </w:r>
      <w:r w:rsidRPr="00923EA3">
        <w:rPr>
          <w:rFonts w:ascii="Times New Roman" w:hAnsi="Times New Roman" w:cs="Times New Roman"/>
          <w:color w:val="auto"/>
          <w:sz w:val="28"/>
          <w:szCs w:val="28"/>
        </w:rPr>
        <w:t xml:space="preserve"> are available to borrow</w:t>
      </w:r>
    </w:p>
    <w:p w:rsidR="00583A73" w:rsidRDefault="00923EA3">
      <w:pPr>
        <w:pStyle w:val="Address"/>
      </w:pPr>
      <w:r>
        <w:rPr>
          <w:noProof/>
          <w:lang w:val="en-CA" w:eastAsia="en-CA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>
                <wp:simplePos x="0" y="0"/>
                <wp:positionH relativeFrom="page">
                  <wp:posOffset>38100</wp:posOffset>
                </wp:positionH>
                <wp:positionV relativeFrom="margin">
                  <wp:posOffset>7772400</wp:posOffset>
                </wp:positionV>
                <wp:extent cx="4229100" cy="685800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235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2760"/>
                              <w:gridCol w:w="6"/>
                              <w:gridCol w:w="4197"/>
                            </w:tblGrid>
                            <w:tr w:rsidR="00577534" w:rsidTr="00923EA3">
                              <w:trPr>
                                <w:trHeight w:val="1261"/>
                              </w:trPr>
                              <w:tc>
                                <w:tcPr>
                                  <w:tcW w:w="1531" w:type="pct"/>
                                  <w:vAlign w:val="center"/>
                                </w:tcPr>
                                <w:p w:rsidR="00583A73" w:rsidRDefault="00923EA3">
                                  <w:pPr>
                                    <w:pStyle w:val="NoSpacing"/>
                                  </w:pPr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2BEC9364" wp14:editId="65C7C87C">
                                        <wp:extent cx="1743075" cy="730885"/>
                                        <wp:effectExtent l="0" t="0" r="9525" b="0"/>
                                        <wp:docPr id="6" name="Picture 6" descr="Image result for tbifc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Image result for tbifc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3075" cy="730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" w:type="pct"/>
                                </w:tcPr>
                                <w:p w:rsidR="00583A73" w:rsidRDefault="00583A73"/>
                              </w:tc>
                              <w:tc>
                                <w:tcPr>
                                  <w:tcW w:w="3457" w:type="pct"/>
                                  <w:vAlign w:val="center"/>
                                </w:tcPr>
                                <w:p w:rsidR="00583A73" w:rsidRPr="00923EA3" w:rsidRDefault="00923EA3" w:rsidP="00923EA3">
                                  <w:pPr>
                                    <w:rPr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</w:rPr>
                                    <w:t xml:space="preserve"> r</w:t>
                                  </w:r>
                                  <w:r w:rsidRPr="00923EA3">
                                    <w:rPr>
                                      <w:color w:val="auto"/>
                                      <w:sz w:val="22"/>
                                    </w:rPr>
                                    <w:t>egister</w: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</w:rPr>
                                    <w:t xml:space="preserve"> or for more information </w:t>
                                  </w:r>
                                  <w:r w:rsidRPr="00923EA3">
                                    <w:rPr>
                                      <w:color w:val="auto"/>
                                      <w:sz w:val="22"/>
                                    </w:rPr>
                                    <w:t>contact</w:t>
                                  </w:r>
                                  <w:r w:rsidRPr="00923EA3">
                                    <w:rPr>
                                      <w:color w:val="auto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uto"/>
                                      <w:sz w:val="18"/>
                                    </w:rPr>
                                    <w:t xml:space="preserve">          </w:t>
                                  </w:r>
                                  <w:r w:rsidRPr="00923EA3">
                                    <w:rPr>
                                      <w:color w:val="auto"/>
                                      <w:sz w:val="18"/>
                                    </w:rPr>
                                    <w:t xml:space="preserve">Lisa Lester </w:t>
                                  </w:r>
                                  <w:r w:rsidRPr="00923EA3">
                                    <w:rPr>
                                      <w:color w:val="auto"/>
                                      <w:sz w:val="18"/>
                                    </w:rPr>
                                    <w:t xml:space="preserve"> at 807-345-5840 ext 9084</w:t>
                                  </w:r>
                                </w:p>
                              </w:tc>
                            </w:tr>
                          </w:tbl>
                          <w:p w:rsidR="00583A73" w:rsidRDefault="00583A73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612pt;width:333pt;height:54pt;z-index:251659264;visibility:visible;mso-wrap-style:square;mso-width-percent:0;mso-height-percent:0;mso-wrap-distance-left:9pt;mso-wrap-distance-top:28.8pt;mso-wrap-distance-right:9pt;mso-wrap-distance-bottom:28.8pt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" filled="f" stroked="f" strokeweight=".5pt">
                <v:textbox inset="0,0,0,0">
                  <w:txbxContent>
                    <w:tbl>
                      <w:tblPr>
                        <w:tblW w:w="5235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2760"/>
                        <w:gridCol w:w="6"/>
                        <w:gridCol w:w="4197"/>
                      </w:tblGrid>
                      <w:tr w:rsidR="00577534" w:rsidTr="00923EA3">
                        <w:trPr>
                          <w:trHeight w:val="1261"/>
                        </w:trPr>
                        <w:tc>
                          <w:tcPr>
                            <w:tcW w:w="1531" w:type="pct"/>
                            <w:vAlign w:val="center"/>
                          </w:tcPr>
                          <w:p w:rsidR="00583A73" w:rsidRDefault="00923EA3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BEC9364" wp14:editId="65C7C87C">
                                  <wp:extent cx="1743075" cy="730885"/>
                                  <wp:effectExtent l="0" t="0" r="9525" b="0"/>
                                  <wp:docPr id="6" name="Picture 6" descr="Image result for tbif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mage result for tbifc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73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" w:type="pct"/>
                          </w:tcPr>
                          <w:p w:rsidR="00583A73" w:rsidRDefault="00583A73"/>
                        </w:tc>
                        <w:tc>
                          <w:tcPr>
                            <w:tcW w:w="3457" w:type="pct"/>
                            <w:vAlign w:val="center"/>
                          </w:tcPr>
                          <w:p w:rsidR="00583A73" w:rsidRPr="00923EA3" w:rsidRDefault="00923EA3" w:rsidP="00923EA3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r</w:t>
                            </w:r>
                            <w:r w:rsidRPr="00923EA3">
                              <w:rPr>
                                <w:color w:val="auto"/>
                                <w:sz w:val="22"/>
                              </w:rPr>
                              <w:t>egister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 xml:space="preserve"> or for more information </w:t>
                            </w:r>
                            <w:r w:rsidRPr="00923EA3">
                              <w:rPr>
                                <w:color w:val="auto"/>
                                <w:sz w:val="22"/>
                              </w:rPr>
                              <w:t>contact</w:t>
                            </w:r>
                            <w:r w:rsidRPr="00923EA3">
                              <w:rPr>
                                <w:color w:val="auto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18"/>
                              </w:rPr>
                              <w:t xml:space="preserve">          </w:t>
                            </w:r>
                            <w:r w:rsidRPr="00923EA3">
                              <w:rPr>
                                <w:color w:val="auto"/>
                                <w:sz w:val="18"/>
                              </w:rPr>
                              <w:t xml:space="preserve">Lisa Lester </w:t>
                            </w:r>
                            <w:r w:rsidRPr="00923EA3">
                              <w:rPr>
                                <w:color w:val="auto"/>
                                <w:sz w:val="18"/>
                              </w:rPr>
                              <w:t xml:space="preserve"> at 807-345-5840 ext 9084</w:t>
                            </w:r>
                          </w:p>
                        </w:tc>
                      </w:tr>
                    </w:tbl>
                    <w:p w:rsidR="00583A73" w:rsidRDefault="00583A73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</w:p>
    <w:sectPr w:rsidR="00583A73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0F7" w:rsidRDefault="00B940F7">
      <w:pPr>
        <w:spacing w:after="0" w:line="240" w:lineRule="auto"/>
      </w:pPr>
      <w:r>
        <w:separator/>
      </w:r>
    </w:p>
  </w:endnote>
  <w:endnote w:type="continuationSeparator" w:id="0">
    <w:p w:rsidR="00B940F7" w:rsidRDefault="00B94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0F7" w:rsidRDefault="00B940F7">
      <w:pPr>
        <w:spacing w:after="0" w:line="240" w:lineRule="auto"/>
      </w:pPr>
      <w:r>
        <w:separator/>
      </w:r>
    </w:p>
  </w:footnote>
  <w:footnote w:type="continuationSeparator" w:id="0">
    <w:p w:rsidR="00B940F7" w:rsidRDefault="00B94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22D61583"/>
    <w:multiLevelType w:val="hybridMultilevel"/>
    <w:tmpl w:val="65F842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EA3"/>
    <w:rsid w:val="00577534"/>
    <w:rsid w:val="00583A73"/>
    <w:rsid w:val="00923EA3"/>
    <w:rsid w:val="00B9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650A3E-085E-4E07-A201-DF6D415F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923E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27E6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E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1534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customStyle="1" w:styleId="Heading2Char">
    <w:name w:val="Heading 2 Char"/>
    <w:basedOn w:val="DefaultParagraphFont"/>
    <w:link w:val="Heading2"/>
    <w:uiPriority w:val="3"/>
    <w:rsid w:val="00923EA3"/>
    <w:rPr>
      <w:rFonts w:asciiTheme="majorHAnsi" w:eastAsiaTheme="majorEastAsia" w:hAnsiTheme="majorHAnsi" w:cstheme="majorBidi"/>
      <w:color w:val="027E6F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923EA3"/>
    <w:rPr>
      <w:rFonts w:asciiTheme="majorHAnsi" w:eastAsiaTheme="majorEastAsia" w:hAnsiTheme="majorHAnsi" w:cstheme="majorBidi"/>
      <w:color w:val="01534A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5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lester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19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Lester</dc:creator>
  <cp:keywords/>
  <cp:lastModifiedBy>Lisa Lester</cp:lastModifiedBy>
  <cp:revision>1</cp:revision>
  <cp:lastPrinted>2017-09-13T16:28:00Z</cp:lastPrinted>
  <dcterms:created xsi:type="dcterms:W3CDTF">2017-09-13T16:08:00Z</dcterms:created>
  <dcterms:modified xsi:type="dcterms:W3CDTF">2017-09-13T16:29:00Z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